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FA7A8" w14:textId="77777777" w:rsidR="00D972ED" w:rsidRDefault="00D972ED"/>
    <w:sectPr w:rsidR="00D972E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655"/>
    <w:rsid w:val="000F0655"/>
    <w:rsid w:val="00117937"/>
    <w:rsid w:val="001548B0"/>
    <w:rsid w:val="00D00C37"/>
    <w:rsid w:val="00D97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2AEB50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0F06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F06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F06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F06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0F06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0F06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0F06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F06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F06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F06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0F06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0F06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0F0655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0F0655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0F0655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0F0655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0F0655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0F0655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0F06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0F06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F06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0F06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0F06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0F0655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0F0655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0F0655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F06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F0655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0F065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26F946D1EAAD47B14E391F7A36809D" ma:contentTypeVersion="13" ma:contentTypeDescription="Crée un document." ma:contentTypeScope="" ma:versionID="ffb1de5739547eff2ad614755f364454">
  <xsd:schema xmlns:xsd="http://www.w3.org/2001/XMLSchema" xmlns:xs="http://www.w3.org/2001/XMLSchema" xmlns:p="http://schemas.microsoft.com/office/2006/metadata/properties" xmlns:ns2="bc79f59b-4793-4b9b-bfeb-4a058b521e04" xmlns:ns3="84160457-6aa0-4909-a91c-9287aaa86ab2" targetNamespace="http://schemas.microsoft.com/office/2006/metadata/properties" ma:root="true" ma:fieldsID="2ad2f4aa7ee3a8c27d3efd9ca9e8590e" ns2:_="" ns3:_="">
    <xsd:import namespace="bc79f59b-4793-4b9b-bfeb-4a058b521e04"/>
    <xsd:import namespace="84160457-6aa0-4909-a91c-9287aaa86ab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79f59b-4793-4b9b-bfeb-4a058b521e0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Partagé avec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Partagé avec dé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29d9d27-4696-4a6f-8de2-f1c9215180fe}" ma:internalName="TaxCatchAll" ma:showField="CatchAllData" ma:web="bc79f59b-4793-4b9b-bfeb-4a058b521e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60457-6aa0-4909-a91c-9287aaa86a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Balises d’images" ma:readOnly="false" ma:fieldId="{5cf76f15-5ced-4ddc-b409-7134ff3c332f}" ma:taxonomyMulti="true" ma:sspId="4ca2df54-f30c-4a44-bf00-531777c995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4160457-6aa0-4909-a91c-9287aaa86ab2">
      <Terms xmlns="http://schemas.microsoft.com/office/infopath/2007/PartnerControls"/>
    </lcf76f155ced4ddcb4097134ff3c332f>
    <TaxCatchAll xmlns="bc79f59b-4793-4b9b-bfeb-4a058b521e04" xsi:nil="true"/>
  </documentManagement>
</p:properties>
</file>

<file path=customXml/itemProps1.xml><?xml version="1.0" encoding="utf-8"?>
<ds:datastoreItem xmlns:ds="http://schemas.openxmlformats.org/officeDocument/2006/customXml" ds:itemID="{C534B159-117B-4A9B-8A33-48AC580EB293}"/>
</file>

<file path=customXml/itemProps2.xml><?xml version="1.0" encoding="utf-8"?>
<ds:datastoreItem xmlns:ds="http://schemas.openxmlformats.org/officeDocument/2006/customXml" ds:itemID="{E985AA55-03DA-4AE9-A3F1-24D707AE9125}"/>
</file>

<file path=customXml/itemProps3.xml><?xml version="1.0" encoding="utf-8"?>
<ds:datastoreItem xmlns:ds="http://schemas.openxmlformats.org/officeDocument/2006/customXml" ds:itemID="{F5851700-3A6C-40AF-A6DA-640DF42F093C}"/>
</file>

<file path=docProps/app.xml><?xml version="1.0" encoding="utf-8"?>
<Properties xmlns="http://schemas.openxmlformats.org/officeDocument/2006/extended-properties" xmlns:vt="http://schemas.openxmlformats.org/officeDocument/2006/docPropsVTypes">
  <Template>Modèle kognos.dotm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Lynda Duchesne</dc:creator>
  <cp:keywords/>
  <dc:description/>
  <cp:lastModifiedBy>Lynda Duchesne</cp:lastModifiedBy>
  <cp:revision>2</cp:revision>
  <dcterms:created xsi:type="dcterms:W3CDTF">2026-06-30T15:51:00Z</dcterms:created>
  <dcterms:modified xsi:type="dcterms:W3CDTF">2026-06-30T15:51:00Z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0x010100EA26F946D1EAAD47B14E391F7A36809D</vt:lpwstr>
  </property>
</Properties>
</file>