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0AD17" w14:textId="77777777" w:rsidR="003C282E" w:rsidRPr="0066222A" w:rsidRDefault="003C282E" w:rsidP="003C282E">
      <w:pPr>
        <w:pStyle w:val="Intituldocument"/>
        <w:rPr>
          <w:spacing w:val="0"/>
        </w:rPr>
      </w:pPr>
      <w:r w:rsidRPr="0066222A">
        <w:rPr>
          <w:spacing w:val="0"/>
        </w:rPr>
        <w:t>Note de service</w:t>
      </w:r>
    </w:p>
    <w:tbl>
      <w:tblPr>
        <w:tblW w:w="9360" w:type="dxa"/>
        <w:tblInd w:w="585" w:type="dxa"/>
        <w:tblBorders>
          <w:bottom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5"/>
        <w:gridCol w:w="580"/>
        <w:gridCol w:w="707"/>
        <w:gridCol w:w="1872"/>
        <w:gridCol w:w="1071"/>
        <w:gridCol w:w="540"/>
        <w:gridCol w:w="261"/>
        <w:gridCol w:w="1269"/>
        <w:gridCol w:w="603"/>
        <w:gridCol w:w="1107"/>
        <w:gridCol w:w="765"/>
      </w:tblGrid>
      <w:sdt>
        <w:sdtPr>
          <w:rPr>
            <w:rStyle w:val="En-ttedemessagetiquette"/>
            <w:rFonts w:asciiTheme="minorHAnsi" w:hAnsiTheme="minorHAnsi"/>
            <w:b/>
            <w:sz w:val="22"/>
          </w:rPr>
          <w:id w:val="597764086"/>
          <w15:repeatingSection/>
        </w:sdtPr>
        <w:sdtEndPr>
          <w:rPr>
            <w:rStyle w:val="Policepardfaut"/>
            <w:b w:val="0"/>
          </w:rPr>
        </w:sdtEndPr>
        <w:sdtContent>
          <w:sdt>
            <w:sdtPr>
              <w:rPr>
                <w:rStyle w:val="En-ttedemessagetiquette"/>
                <w:rFonts w:asciiTheme="minorHAnsi" w:hAnsiTheme="minorHAnsi"/>
                <w:b/>
                <w:sz w:val="22"/>
              </w:rPr>
              <w:id w:val="1740983221"/>
              <w:placeholder>
                <w:docPart w:val="1EDF1FD10CB04AE49CE11EDD82EEA259"/>
              </w:placeholder>
              <w15:repeatingSectionItem/>
            </w:sdtPr>
            <w:sdtEndPr>
              <w:rPr>
                <w:rStyle w:val="Policepardfaut"/>
                <w:b w:val="0"/>
              </w:rPr>
            </w:sdtEndPr>
            <w:sdtContent>
              <w:tr w:rsidR="00F92861" w:rsidRPr="003C282E" w14:paraId="2F0FC675" w14:textId="77777777" w:rsidTr="0066222A">
                <w:tc>
                  <w:tcPr>
                    <w:tcW w:w="585" w:type="dxa"/>
                    <w:tcBorders>
                      <w:top w:val="nil"/>
                      <w:left w:val="nil"/>
                      <w:bottom w:val="single" w:sz="6" w:space="0" w:color="43C3D6" w:themeColor="accent1"/>
                      <w:right w:val="nil"/>
                    </w:tcBorders>
                    <w:vAlign w:val="center"/>
                  </w:tcPr>
                  <w:p w14:paraId="52147D2A" w14:textId="0E076367" w:rsidR="00F92861" w:rsidRPr="003C282E" w:rsidRDefault="00F92861" w:rsidP="0066222A">
                    <w:pPr>
                      <w:pStyle w:val="Corpsdetexte"/>
                      <w:jc w:val="left"/>
                      <w:rPr>
                        <w:b/>
                      </w:rPr>
                    </w:pPr>
                    <w:r w:rsidRPr="003C282E">
                      <w:rPr>
                        <w:rStyle w:val="En-ttedemessagetiquette"/>
                        <w:rFonts w:asciiTheme="minorHAnsi" w:hAnsiTheme="minorHAnsi"/>
                        <w:b/>
                        <w:sz w:val="22"/>
                      </w:rPr>
                      <w:t>À :</w:t>
                    </w:r>
                  </w:p>
                </w:tc>
                <w:sdt>
                  <w:sdtPr>
                    <w:id w:val="-1539740259"/>
                    <w:placeholder>
                      <w:docPart w:val="3F5E219281BC49428681380CF2F6994B"/>
                    </w:placeholder>
                    <w:showingPlcHdr/>
                  </w:sdtPr>
                  <w:sdtEndPr/>
                  <w:sdtContent>
                    <w:bookmarkStart w:id="0" w:name="_GoBack" w:displacedByCustomXml="prev"/>
                    <w:tc>
                      <w:tcPr>
                        <w:tcW w:w="4230" w:type="dxa"/>
                        <w:gridSpan w:val="4"/>
                        <w:tcBorders>
                          <w:top w:val="nil"/>
                          <w:left w:val="nil"/>
                          <w:bottom w:val="single" w:sz="6" w:space="0" w:color="43C3D6" w:themeColor="accent1"/>
                          <w:right w:val="nil"/>
                        </w:tcBorders>
                        <w:vAlign w:val="center"/>
                      </w:tcPr>
                      <w:p w14:paraId="7712937D" w14:textId="77777777" w:rsidR="00F92861" w:rsidRPr="003C282E" w:rsidRDefault="00F92861" w:rsidP="007B639E">
                        <w:pPr>
                          <w:pStyle w:val="Texte-Formulaire"/>
                        </w:pPr>
                        <w:r w:rsidRPr="007B639E">
                          <w:rPr>
                            <w:rStyle w:val="Textedelespacerserv"/>
                            <w:i w:val="0"/>
                          </w:rPr>
                          <w:t>Cliquez ou appuyez ici pour entrer du texte.</w:t>
                        </w:r>
                      </w:p>
                    </w:tc>
                    <w:bookmarkEnd w:id="0" w:displacedByCustomXml="next"/>
                  </w:sdtContent>
                </w:sdt>
                <w:tc>
                  <w:tcPr>
                    <w:tcW w:w="540" w:type="dxa"/>
                    <w:tcBorders>
                      <w:top w:val="nil"/>
                      <w:left w:val="nil"/>
                      <w:bottom w:val="single" w:sz="6" w:space="0" w:color="43C3D6" w:themeColor="accent1"/>
                      <w:right w:val="nil"/>
                    </w:tcBorders>
                    <w:vAlign w:val="center"/>
                  </w:tcPr>
                  <w:p w14:paraId="1EB11D72" w14:textId="77777777" w:rsidR="00F92861" w:rsidRPr="003C282E" w:rsidRDefault="00F92861" w:rsidP="0066222A">
                    <w:pPr>
                      <w:pStyle w:val="Corpsdetexte"/>
                      <w:jc w:val="left"/>
                      <w:rPr>
                        <w:b/>
                      </w:rPr>
                    </w:pPr>
                    <w:r w:rsidRPr="003C282E">
                      <w:rPr>
                        <w:rStyle w:val="En-ttedemessagetiquette"/>
                        <w:rFonts w:asciiTheme="minorHAnsi" w:hAnsiTheme="minorHAnsi"/>
                        <w:b/>
                        <w:sz w:val="22"/>
                      </w:rPr>
                      <w:t>De :</w:t>
                    </w:r>
                  </w:p>
                </w:tc>
                <w:sdt>
                  <w:sdtPr>
                    <w:id w:val="-2017057898"/>
                    <w:placeholder>
                      <w:docPart w:val="F91283E696A444448CB5C465B5F82BB2"/>
                    </w:placeholder>
                    <w:showingPlcHdr/>
                    <w:comboBox>
                      <w:listItem w:value="Choisissez un élément."/>
                      <w:listItem w:displayText="Louis Laroche" w:value="Louis Laroche"/>
                      <w:listItem w:displayText="Francine Cadet" w:value="Francine Cadet"/>
                    </w:comboBox>
                  </w:sdtPr>
                  <w:sdtEndPr/>
                  <w:sdtContent>
                    <w:tc>
                      <w:tcPr>
                        <w:tcW w:w="3240" w:type="dxa"/>
                        <w:gridSpan w:val="4"/>
                        <w:tcBorders>
                          <w:top w:val="nil"/>
                          <w:left w:val="nil"/>
                          <w:bottom w:val="single" w:sz="6" w:space="0" w:color="43C3D6" w:themeColor="accent1"/>
                          <w:right w:val="nil"/>
                        </w:tcBorders>
                        <w:vAlign w:val="center"/>
                      </w:tcPr>
                      <w:p w14:paraId="0BC35BC9" w14:textId="77777777" w:rsidR="00F92861" w:rsidRPr="003C282E" w:rsidRDefault="00F92861" w:rsidP="007B639E">
                        <w:pPr>
                          <w:pStyle w:val="Corpsdetexte"/>
                        </w:pPr>
                        <w:r w:rsidRPr="007B639E">
                          <w:rPr>
                            <w:rStyle w:val="Textedelespacerserv"/>
                          </w:rPr>
                          <w:t>Choisissez un élément.</w:t>
                        </w:r>
                      </w:p>
                    </w:tc>
                  </w:sdtContent>
                </w:sdt>
                <w:sdt>
                  <w:sdtPr>
                    <w:id w:val="1930307536"/>
                    <w:showingPlcHdr/>
                    <w:picture/>
                  </w:sdtPr>
                  <w:sdtEndPr/>
                  <w:sdtContent>
                    <w:tc>
                      <w:tcPr>
                        <w:tcW w:w="765" w:type="dxa"/>
                        <w:tcBorders>
                          <w:top w:val="nil"/>
                          <w:left w:val="nil"/>
                          <w:bottom w:val="single" w:sz="6" w:space="0" w:color="43C3D6" w:themeColor="accent1"/>
                          <w:right w:val="nil"/>
                        </w:tcBorders>
                        <w:vAlign w:val="center"/>
                      </w:tcPr>
                      <w:p w14:paraId="60A4D86D" w14:textId="711BB632" w:rsidR="00F92861" w:rsidRPr="003C282E" w:rsidRDefault="00F92861" w:rsidP="00713CAE">
                        <w:pPr>
                          <w:pStyle w:val="Corpsdetexte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B3D4FD2" wp14:editId="4A2BF28C">
                              <wp:extent cx="390525" cy="390525"/>
                              <wp:effectExtent l="0" t="0" r="9525" b="9525"/>
                              <wp:docPr id="7" name="Image 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V="1">
                                        <a:off x="0" y="0"/>
                                        <a:ext cx="390525" cy="390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sdtContent>
                </w:sdt>
              </w:tr>
            </w:sdtContent>
          </w:sdt>
        </w:sdtContent>
      </w:sdt>
      <w:tr w:rsidR="00045EE2" w:rsidRPr="003C282E" w14:paraId="114DD246" w14:textId="77777777" w:rsidTr="0066222A">
        <w:tc>
          <w:tcPr>
            <w:tcW w:w="1165" w:type="dxa"/>
            <w:gridSpan w:val="2"/>
            <w:tcBorders>
              <w:top w:val="single" w:sz="6" w:space="0" w:color="43C3D6" w:themeColor="accent1"/>
              <w:left w:val="nil"/>
              <w:bottom w:val="single" w:sz="6" w:space="0" w:color="43C3D6" w:themeColor="accent1"/>
              <w:right w:val="nil"/>
            </w:tcBorders>
            <w:vAlign w:val="center"/>
          </w:tcPr>
          <w:p w14:paraId="02810C59" w14:textId="77777777" w:rsidR="003C282E" w:rsidRPr="003C282E" w:rsidRDefault="003C282E" w:rsidP="0066222A">
            <w:pPr>
              <w:pStyle w:val="Corpsdetexte"/>
              <w:jc w:val="left"/>
              <w:rPr>
                <w:rStyle w:val="En-ttedemessagetiquette"/>
                <w:rFonts w:asciiTheme="minorHAnsi" w:hAnsiTheme="minorHAnsi"/>
                <w:b/>
                <w:sz w:val="22"/>
              </w:rPr>
            </w:pPr>
            <w:r w:rsidRPr="003C282E">
              <w:rPr>
                <w:rStyle w:val="En-ttedemessagetiquette"/>
                <w:rFonts w:asciiTheme="minorHAnsi" w:hAnsiTheme="minorHAnsi"/>
                <w:b/>
                <w:sz w:val="22"/>
              </w:rPr>
              <w:t>Téléphone :</w:t>
            </w:r>
          </w:p>
        </w:tc>
        <w:tc>
          <w:tcPr>
            <w:tcW w:w="3650" w:type="dxa"/>
            <w:gridSpan w:val="3"/>
            <w:tcBorders>
              <w:top w:val="single" w:sz="6" w:space="0" w:color="43C3D6" w:themeColor="accent1"/>
              <w:left w:val="nil"/>
              <w:bottom w:val="single" w:sz="6" w:space="0" w:color="43C3D6" w:themeColor="accent1"/>
              <w:right w:val="nil"/>
            </w:tcBorders>
            <w:vAlign w:val="center"/>
          </w:tcPr>
          <w:p w14:paraId="2BC36942" w14:textId="77777777" w:rsidR="003C282E" w:rsidRPr="003C282E" w:rsidRDefault="003C282E" w:rsidP="0066222A">
            <w:pPr>
              <w:pStyle w:val="Corpsdetexte"/>
              <w:jc w:val="left"/>
            </w:pPr>
          </w:p>
        </w:tc>
        <w:tc>
          <w:tcPr>
            <w:tcW w:w="2070" w:type="dxa"/>
            <w:gridSpan w:val="3"/>
            <w:tcBorders>
              <w:top w:val="single" w:sz="6" w:space="0" w:color="43C3D6" w:themeColor="accent1"/>
              <w:left w:val="nil"/>
              <w:bottom w:val="single" w:sz="6" w:space="0" w:color="43C3D6" w:themeColor="accent1"/>
              <w:right w:val="nil"/>
            </w:tcBorders>
            <w:vAlign w:val="center"/>
          </w:tcPr>
          <w:p w14:paraId="02A9C1EE" w14:textId="77777777" w:rsidR="003C282E" w:rsidRPr="003C282E" w:rsidRDefault="003C282E" w:rsidP="0066222A">
            <w:pPr>
              <w:pStyle w:val="Corpsdetexte"/>
              <w:jc w:val="left"/>
              <w:rPr>
                <w:b/>
              </w:rPr>
            </w:pPr>
            <w:r w:rsidRPr="003C282E">
              <w:rPr>
                <w:rStyle w:val="En-ttedemessagetiquette"/>
                <w:rFonts w:asciiTheme="minorHAnsi" w:hAnsiTheme="minorHAnsi"/>
                <w:b/>
                <w:sz w:val="22"/>
              </w:rPr>
              <w:t>Date :</w:t>
            </w:r>
          </w:p>
        </w:tc>
        <w:sdt>
          <w:sdtPr>
            <w:id w:val="-68504591"/>
            <w:placeholder>
              <w:docPart w:val="DefaultPlaceholder_-1854013438"/>
            </w:placeholder>
            <w:showingPlcHdr/>
            <w:date w:fullDate="2017-01-23T00:00:00Z">
              <w:dateFormat w:val="d MMMM yyyy"/>
              <w:lid w:val="fr-CA"/>
              <w:storeMappedDataAs w:val="dateTime"/>
              <w:calendar w:val="gregorian"/>
            </w:date>
          </w:sdtPr>
          <w:sdtEndPr/>
          <w:sdtContent>
            <w:tc>
              <w:tcPr>
                <w:tcW w:w="2475" w:type="dxa"/>
                <w:gridSpan w:val="3"/>
                <w:tcBorders>
                  <w:top w:val="single" w:sz="6" w:space="0" w:color="43C3D6" w:themeColor="accent1"/>
                  <w:left w:val="nil"/>
                  <w:bottom w:val="single" w:sz="6" w:space="0" w:color="43C3D6" w:themeColor="accent1"/>
                  <w:right w:val="nil"/>
                </w:tcBorders>
                <w:vAlign w:val="center"/>
              </w:tcPr>
              <w:p w14:paraId="45816D60" w14:textId="0625872E" w:rsidR="003C282E" w:rsidRPr="003C282E" w:rsidRDefault="00A64176" w:rsidP="0066222A">
                <w:pPr>
                  <w:pStyle w:val="Corpsdetexte"/>
                  <w:jc w:val="left"/>
                </w:pPr>
                <w:r w:rsidRPr="00C661B1">
                  <w:rPr>
                    <w:rStyle w:val="Textedelespacerserv"/>
                  </w:rPr>
                  <w:t>Cliquez ou appuyez ici pour entrer une date.</w:t>
                </w:r>
              </w:p>
            </w:tc>
          </w:sdtContent>
        </w:sdt>
      </w:tr>
      <w:tr w:rsidR="00045EE2" w:rsidRPr="003C282E" w14:paraId="11CE47CB" w14:textId="77777777" w:rsidTr="0066222A">
        <w:trPr>
          <w:trHeight w:hRule="exact" w:val="605"/>
        </w:trPr>
        <w:tc>
          <w:tcPr>
            <w:tcW w:w="1165" w:type="dxa"/>
            <w:gridSpan w:val="2"/>
            <w:tcBorders>
              <w:top w:val="single" w:sz="6" w:space="0" w:color="43C3D6" w:themeColor="accent1"/>
              <w:left w:val="nil"/>
              <w:bottom w:val="single" w:sz="6" w:space="0" w:color="43C3D6" w:themeColor="accent1"/>
              <w:right w:val="nil"/>
            </w:tcBorders>
            <w:vAlign w:val="center"/>
          </w:tcPr>
          <w:p w14:paraId="71887C1A" w14:textId="77777777" w:rsidR="003C282E" w:rsidRPr="003C282E" w:rsidRDefault="003C282E" w:rsidP="0066222A">
            <w:pPr>
              <w:pStyle w:val="Corpsdetexte"/>
              <w:jc w:val="left"/>
              <w:rPr>
                <w:b/>
              </w:rPr>
            </w:pPr>
            <w:r w:rsidRPr="003C282E">
              <w:rPr>
                <w:rStyle w:val="En-ttedemessagetiquette"/>
                <w:rFonts w:asciiTheme="minorHAnsi" w:hAnsiTheme="minorHAnsi"/>
                <w:b/>
                <w:sz w:val="22"/>
              </w:rPr>
              <w:t>Objet :</w:t>
            </w:r>
          </w:p>
        </w:tc>
        <w:sdt>
          <w:sdtPr>
            <w:id w:val="12004369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650" w:type="dxa"/>
                <w:gridSpan w:val="3"/>
                <w:tcBorders>
                  <w:top w:val="single" w:sz="6" w:space="0" w:color="43C3D6" w:themeColor="accent1"/>
                  <w:left w:val="nil"/>
                  <w:bottom w:val="single" w:sz="6" w:space="0" w:color="43C3D6" w:themeColor="accent1"/>
                  <w:right w:val="nil"/>
                </w:tcBorders>
                <w:vAlign w:val="center"/>
              </w:tcPr>
              <w:p w14:paraId="1C0DE5E3" w14:textId="0FCEA733" w:rsidR="003C282E" w:rsidRPr="003C282E" w:rsidRDefault="00E304E0" w:rsidP="0066222A">
                <w:pPr>
                  <w:pStyle w:val="Corpsdetexte"/>
                  <w:jc w:val="left"/>
                </w:pPr>
                <w:r w:rsidRPr="002A4290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070" w:type="dxa"/>
            <w:gridSpan w:val="3"/>
            <w:tcBorders>
              <w:top w:val="single" w:sz="6" w:space="0" w:color="43C3D6" w:themeColor="accent1"/>
              <w:left w:val="nil"/>
              <w:bottom w:val="single" w:sz="6" w:space="0" w:color="43C3D6" w:themeColor="accent1"/>
              <w:right w:val="nil"/>
            </w:tcBorders>
            <w:vAlign w:val="center"/>
          </w:tcPr>
          <w:p w14:paraId="5C38F36E" w14:textId="77777777" w:rsidR="003C282E" w:rsidRPr="003C282E" w:rsidRDefault="003C282E" w:rsidP="0066222A">
            <w:pPr>
              <w:pStyle w:val="Corpsdetexte"/>
              <w:jc w:val="left"/>
              <w:rPr>
                <w:b/>
              </w:rPr>
            </w:pPr>
            <w:proofErr w:type="spellStart"/>
            <w:r w:rsidRPr="003C282E">
              <w:rPr>
                <w:rStyle w:val="En-ttedemessagetiquette"/>
                <w:rFonts w:asciiTheme="minorHAnsi" w:hAnsiTheme="minorHAnsi"/>
                <w:b/>
                <w:sz w:val="22"/>
              </w:rPr>
              <w:t>Ref</w:t>
            </w:r>
            <w:proofErr w:type="spellEnd"/>
            <w:r w:rsidRPr="003C282E">
              <w:rPr>
                <w:rStyle w:val="En-ttedemessagetiquette"/>
                <w:rFonts w:asciiTheme="minorHAnsi" w:hAnsiTheme="minorHAnsi"/>
                <w:b/>
                <w:sz w:val="22"/>
              </w:rPr>
              <w:t>:/No dossier</w:t>
            </w:r>
            <w:r>
              <w:rPr>
                <w:rStyle w:val="En-ttedemessagetiquette"/>
                <w:rFonts w:asciiTheme="minorHAnsi" w:hAnsiTheme="minorHAnsi"/>
                <w:b/>
                <w:sz w:val="22"/>
              </w:rPr>
              <w:t> :</w:t>
            </w:r>
          </w:p>
        </w:tc>
        <w:sdt>
          <w:sdtPr>
            <w:id w:val="-1783871374"/>
            <w:placeholder>
              <w:docPart w:val="DefaultPlaceholder_-1854013439"/>
            </w:placeholder>
            <w:showingPlcHdr/>
            <w:dropDownList>
              <w:listItem w:value="Choisissez un élément."/>
              <w:listItem w:displayText="ACK-123" w:value="ACK-123"/>
              <w:listItem w:displayText="ACK-456" w:value="ACK-456"/>
            </w:dropDownList>
          </w:sdtPr>
          <w:sdtEndPr/>
          <w:sdtContent>
            <w:tc>
              <w:tcPr>
                <w:tcW w:w="2475" w:type="dxa"/>
                <w:gridSpan w:val="3"/>
                <w:tcBorders>
                  <w:top w:val="single" w:sz="6" w:space="0" w:color="43C3D6" w:themeColor="accent1"/>
                  <w:left w:val="nil"/>
                  <w:bottom w:val="single" w:sz="6" w:space="0" w:color="43C3D6" w:themeColor="accent1"/>
                  <w:right w:val="nil"/>
                </w:tcBorders>
                <w:vAlign w:val="center"/>
              </w:tcPr>
              <w:p w14:paraId="0FDFA51F" w14:textId="341650F3" w:rsidR="003C282E" w:rsidRPr="003C282E" w:rsidRDefault="00DD5437" w:rsidP="0066222A">
                <w:pPr>
                  <w:pStyle w:val="Corpsdetexte"/>
                  <w:jc w:val="left"/>
                </w:pPr>
                <w:r w:rsidRPr="002A4290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3C282E" w:rsidRPr="0017228D" w14:paraId="1F193A1D" w14:textId="77777777" w:rsidTr="0066222A">
        <w:tblPrEx>
          <w:tblBorders>
            <w:bottom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360" w:type="dxa"/>
            <w:gridSpan w:val="11"/>
            <w:tcBorders>
              <w:top w:val="single" w:sz="6" w:space="0" w:color="43C3D6" w:themeColor="accent1"/>
            </w:tcBorders>
          </w:tcPr>
          <w:p w14:paraId="31A4ECB2" w14:textId="77777777" w:rsidR="003C282E" w:rsidRPr="003C282E" w:rsidRDefault="003C282E" w:rsidP="003C282E">
            <w:pPr>
              <w:pStyle w:val="Corpsdetexte"/>
              <w:rPr>
                <w:rStyle w:val="Accentuation"/>
                <w:i w:val="0"/>
              </w:rPr>
            </w:pPr>
          </w:p>
        </w:tc>
      </w:tr>
      <w:tr w:rsidR="00045EE2" w:rsidRPr="0017228D" w14:paraId="3B4445B2" w14:textId="77777777" w:rsidTr="0066222A">
        <w:tblPrEx>
          <w:tblBorders>
            <w:bottom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84"/>
        </w:trPr>
        <w:tc>
          <w:tcPr>
            <w:tcW w:w="1872" w:type="dxa"/>
            <w:gridSpan w:val="3"/>
            <w:tcBorders>
              <w:bottom w:val="nil"/>
            </w:tcBorders>
            <w:vAlign w:val="center"/>
          </w:tcPr>
          <w:p w14:paraId="25D72F06" w14:textId="647A8602" w:rsidR="003C282E" w:rsidRPr="0017228D" w:rsidRDefault="003C282E" w:rsidP="00EC1216">
            <w:pPr>
              <w:pStyle w:val="Corpsdetexte"/>
              <w:spacing w:after="0"/>
              <w:jc w:val="left"/>
            </w:pPr>
            <w:r w:rsidRPr="0017228D">
              <w:rPr>
                <w:rStyle w:val="Accentuation"/>
              </w:rPr>
              <w:t>Urgent</w:t>
            </w:r>
            <w:r w:rsidR="005D6AA5">
              <w:rPr>
                <w:rStyle w:val="Accentuation"/>
              </w:rPr>
              <w:t xml:space="preserve"> </w:t>
            </w:r>
            <w:sdt>
              <w:sdtPr>
                <w:rPr>
                  <w:rStyle w:val="Accentuation"/>
                  <w:rFonts w:ascii="Arial Black" w:hAnsi="Arial Black"/>
                  <w:b/>
                  <w:i w:val="0"/>
                  <w:sz w:val="28"/>
                </w:rPr>
                <w:id w:val="-1410152457"/>
                <w14:checkbox>
                  <w14:checked w14:val="0"/>
                  <w14:checkedState w14:val="221A" w14:font="Segoe UI"/>
                  <w14:uncheckedState w14:val="2610" w14:font="MS Gothic"/>
                </w14:checkbox>
              </w:sdtPr>
              <w:sdtEndPr>
                <w:rPr>
                  <w:rStyle w:val="Accentuation"/>
                </w:rPr>
              </w:sdtEndPr>
              <w:sdtContent>
                <w:r w:rsidR="001007F5">
                  <w:rPr>
                    <w:rStyle w:val="Accentuation"/>
                    <w:rFonts w:ascii="MS Gothic" w:eastAsia="MS Gothic" w:hAnsi="MS Gothic" w:hint="eastAsia"/>
                    <w:b/>
                    <w:i w:val="0"/>
                    <w:sz w:val="28"/>
                  </w:rPr>
                  <w:t>☐</w:t>
                </w:r>
              </w:sdtContent>
            </w:sdt>
          </w:p>
        </w:tc>
        <w:tc>
          <w:tcPr>
            <w:tcW w:w="1872" w:type="dxa"/>
            <w:tcBorders>
              <w:bottom w:val="nil"/>
            </w:tcBorders>
            <w:vAlign w:val="center"/>
          </w:tcPr>
          <w:p w14:paraId="4B33AD68" w14:textId="31B49AE3" w:rsidR="003C282E" w:rsidRPr="0017228D" w:rsidRDefault="003C282E" w:rsidP="00EC1216">
            <w:pPr>
              <w:pStyle w:val="Corpsdetexte"/>
              <w:spacing w:after="0"/>
              <w:jc w:val="left"/>
            </w:pPr>
            <w:r w:rsidRPr="0017228D">
              <w:rPr>
                <w:rStyle w:val="Accentuation"/>
              </w:rPr>
              <w:t>Pour avis</w:t>
            </w:r>
            <w:r w:rsidR="005D6AA5">
              <w:rPr>
                <w:rStyle w:val="Accentuation"/>
              </w:rPr>
              <w:t xml:space="preserve"> </w:t>
            </w:r>
            <w:sdt>
              <w:sdtPr>
                <w:rPr>
                  <w:rStyle w:val="Accentuation"/>
                  <w:rFonts w:ascii="Arial Black" w:hAnsi="Arial Black"/>
                  <w:b/>
                  <w:i w:val="0"/>
                  <w:sz w:val="28"/>
                </w:rPr>
                <w:id w:val="30997928"/>
                <w14:checkbox>
                  <w14:checked w14:val="0"/>
                  <w14:checkedState w14:val="221A" w14:font="Segoe UI"/>
                  <w14:uncheckedState w14:val="2610" w14:font="MS Gothic"/>
                </w14:checkbox>
              </w:sdtPr>
              <w:sdtEndPr>
                <w:rPr>
                  <w:rStyle w:val="Accentuation"/>
                </w:rPr>
              </w:sdtEndPr>
              <w:sdtContent>
                <w:r w:rsidR="001007F5">
                  <w:rPr>
                    <w:rStyle w:val="Accentuation"/>
                    <w:rFonts w:ascii="MS Gothic" w:eastAsia="MS Gothic" w:hAnsi="MS Gothic" w:hint="eastAsia"/>
                    <w:b/>
                    <w:i w:val="0"/>
                    <w:sz w:val="28"/>
                  </w:rPr>
                  <w:t>☐</w:t>
                </w:r>
              </w:sdtContent>
            </w:sdt>
          </w:p>
        </w:tc>
        <w:tc>
          <w:tcPr>
            <w:tcW w:w="1872" w:type="dxa"/>
            <w:gridSpan w:val="3"/>
            <w:tcBorders>
              <w:bottom w:val="nil"/>
            </w:tcBorders>
            <w:vAlign w:val="center"/>
          </w:tcPr>
          <w:p w14:paraId="1890396A" w14:textId="745AA7B1" w:rsidR="003C282E" w:rsidRPr="0017228D" w:rsidRDefault="003C282E" w:rsidP="00EC1216">
            <w:pPr>
              <w:pStyle w:val="Corpsdetexte"/>
              <w:spacing w:after="0"/>
              <w:jc w:val="left"/>
            </w:pPr>
            <w:r>
              <w:t>C</w:t>
            </w:r>
            <w:r w:rsidRPr="0017228D">
              <w:rPr>
                <w:rStyle w:val="Accentuation"/>
              </w:rPr>
              <w:t>ommentaires</w:t>
            </w:r>
            <w:r w:rsidR="005D6AA5">
              <w:rPr>
                <w:rStyle w:val="Accentuation"/>
              </w:rPr>
              <w:t xml:space="preserve"> </w:t>
            </w:r>
            <w:sdt>
              <w:sdtPr>
                <w:rPr>
                  <w:rStyle w:val="Accentuation"/>
                  <w:rFonts w:ascii="Arial Black" w:hAnsi="Arial Black"/>
                  <w:b/>
                  <w:i w:val="0"/>
                  <w:sz w:val="28"/>
                </w:rPr>
                <w:id w:val="199281887"/>
                <w14:checkbox>
                  <w14:checked w14:val="0"/>
                  <w14:checkedState w14:val="221A" w14:font="Segoe UI"/>
                  <w14:uncheckedState w14:val="2610" w14:font="MS Gothic"/>
                </w14:checkbox>
              </w:sdtPr>
              <w:sdtEndPr>
                <w:rPr>
                  <w:rStyle w:val="Accentuation"/>
                </w:rPr>
              </w:sdtEndPr>
              <w:sdtContent>
                <w:r w:rsidR="005D6AA5" w:rsidRPr="001007F5">
                  <w:rPr>
                    <w:rStyle w:val="Accentuation"/>
                    <w:rFonts w:ascii="MS Gothic" w:eastAsia="MS Gothic" w:hAnsi="MS Gothic" w:hint="eastAsia"/>
                    <w:b/>
                    <w:i w:val="0"/>
                    <w:sz w:val="28"/>
                  </w:rPr>
                  <w:t>☐</w:t>
                </w:r>
              </w:sdtContent>
            </w:sdt>
          </w:p>
        </w:tc>
        <w:tc>
          <w:tcPr>
            <w:tcW w:w="1872" w:type="dxa"/>
            <w:gridSpan w:val="2"/>
            <w:tcBorders>
              <w:bottom w:val="nil"/>
            </w:tcBorders>
            <w:vAlign w:val="center"/>
          </w:tcPr>
          <w:p w14:paraId="6FF747AF" w14:textId="7DD35167" w:rsidR="003C282E" w:rsidRPr="0017228D" w:rsidRDefault="003C282E" w:rsidP="00EC1216">
            <w:pPr>
              <w:pStyle w:val="Corpsdetexte"/>
              <w:spacing w:after="0"/>
              <w:jc w:val="left"/>
              <w:rPr>
                <w:rStyle w:val="Accentuation"/>
              </w:rPr>
            </w:pPr>
            <w:r w:rsidRPr="0017228D">
              <w:rPr>
                <w:rStyle w:val="Accentuation"/>
              </w:rPr>
              <w:t>Réponse</w:t>
            </w:r>
            <w:r w:rsidR="005D6AA5">
              <w:rPr>
                <w:rStyle w:val="Accentuation"/>
              </w:rPr>
              <w:t xml:space="preserve"> </w:t>
            </w:r>
            <w:sdt>
              <w:sdtPr>
                <w:rPr>
                  <w:rStyle w:val="Accentuation"/>
                  <w:rFonts w:ascii="Arial Black" w:hAnsi="Arial Black"/>
                  <w:b/>
                  <w:i w:val="0"/>
                  <w:sz w:val="28"/>
                </w:rPr>
                <w:id w:val="2060358348"/>
                <w14:checkbox>
                  <w14:checked w14:val="0"/>
                  <w14:checkedState w14:val="221A" w14:font="Segoe UI"/>
                  <w14:uncheckedState w14:val="2610" w14:font="MS Gothic"/>
                </w14:checkbox>
              </w:sdtPr>
              <w:sdtEndPr>
                <w:rPr>
                  <w:rStyle w:val="Accentuation"/>
                </w:rPr>
              </w:sdtEndPr>
              <w:sdtContent>
                <w:r w:rsidR="005D6AA5" w:rsidRPr="001007F5">
                  <w:rPr>
                    <w:rStyle w:val="Accentuation"/>
                    <w:rFonts w:ascii="MS Gothic" w:eastAsia="MS Gothic" w:hAnsi="MS Gothic" w:hint="eastAsia"/>
                    <w:b/>
                    <w:i w:val="0"/>
                    <w:sz w:val="28"/>
                  </w:rPr>
                  <w:t>☐</w:t>
                </w:r>
              </w:sdtContent>
            </w:sdt>
          </w:p>
        </w:tc>
        <w:tc>
          <w:tcPr>
            <w:tcW w:w="1872" w:type="dxa"/>
            <w:gridSpan w:val="2"/>
            <w:tcBorders>
              <w:bottom w:val="nil"/>
            </w:tcBorders>
            <w:vAlign w:val="center"/>
          </w:tcPr>
          <w:p w14:paraId="7C85FCE8" w14:textId="0AFD4C8E" w:rsidR="003C282E" w:rsidRPr="0017228D" w:rsidRDefault="003C282E" w:rsidP="00EC1216">
            <w:pPr>
              <w:pStyle w:val="Corpsdetexte"/>
              <w:spacing w:after="0"/>
              <w:jc w:val="left"/>
            </w:pPr>
            <w:r w:rsidRPr="0017228D">
              <w:rPr>
                <w:rStyle w:val="Accentuation"/>
              </w:rPr>
              <w:t>Confidentiel</w:t>
            </w:r>
            <w:r w:rsidR="005D6AA5">
              <w:rPr>
                <w:rStyle w:val="Accentuation"/>
              </w:rPr>
              <w:t xml:space="preserve"> </w:t>
            </w:r>
            <w:sdt>
              <w:sdtPr>
                <w:rPr>
                  <w:rStyle w:val="Accentuation"/>
                  <w:rFonts w:ascii="Arial Black" w:hAnsi="Arial Black"/>
                  <w:b/>
                  <w:i w:val="0"/>
                  <w:sz w:val="28"/>
                </w:rPr>
                <w:id w:val="-1838918054"/>
                <w14:checkbox>
                  <w14:checked w14:val="0"/>
                  <w14:checkedState w14:val="221A" w14:font="Segoe UI"/>
                  <w14:uncheckedState w14:val="2610" w14:font="MS Gothic"/>
                </w14:checkbox>
              </w:sdtPr>
              <w:sdtEndPr>
                <w:rPr>
                  <w:rStyle w:val="Accentuation"/>
                </w:rPr>
              </w:sdtEndPr>
              <w:sdtContent>
                <w:r w:rsidR="005D6AA5" w:rsidRPr="001007F5">
                  <w:rPr>
                    <w:rStyle w:val="Accentuation"/>
                    <w:rFonts w:ascii="MS Gothic" w:eastAsia="MS Gothic" w:hAnsi="MS Gothic" w:hint="eastAsia"/>
                    <w:b/>
                    <w:i w:val="0"/>
                    <w:sz w:val="28"/>
                  </w:rPr>
                  <w:t>☐</w:t>
                </w:r>
              </w:sdtContent>
            </w:sdt>
          </w:p>
        </w:tc>
      </w:tr>
      <w:tr w:rsidR="003C282E" w:rsidRPr="003C282E" w14:paraId="3ECE99D9" w14:textId="77777777" w:rsidTr="00311752">
        <w:tblPrEx>
          <w:tblBorders>
            <w:bottom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360" w:type="dxa"/>
            <w:gridSpan w:val="11"/>
            <w:tcBorders>
              <w:bottom w:val="single" w:sz="6" w:space="0" w:color="43C3D6" w:themeColor="accent1"/>
            </w:tcBorders>
          </w:tcPr>
          <w:p w14:paraId="4532896B" w14:textId="77777777" w:rsidR="003C282E" w:rsidRPr="003C282E" w:rsidRDefault="003C282E" w:rsidP="003C282E">
            <w:pPr>
              <w:pStyle w:val="Corpsdetexte"/>
            </w:pPr>
          </w:p>
        </w:tc>
      </w:tr>
      <w:tr w:rsidR="003C282E" w:rsidRPr="003C282E" w14:paraId="6418BCA4" w14:textId="77777777" w:rsidTr="00311752">
        <w:tblPrEx>
          <w:tblBorders>
            <w:bottom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360" w:type="dxa"/>
            <w:gridSpan w:val="11"/>
            <w:tcBorders>
              <w:top w:val="single" w:sz="6" w:space="0" w:color="43C3D6" w:themeColor="accent1"/>
              <w:bottom w:val="single" w:sz="4" w:space="0" w:color="43C3D6" w:themeColor="accent1"/>
            </w:tcBorders>
          </w:tcPr>
          <w:p w14:paraId="16F0FAB8" w14:textId="77777777" w:rsidR="003C282E" w:rsidRPr="003C282E" w:rsidRDefault="003C282E" w:rsidP="003C282E">
            <w:pPr>
              <w:pStyle w:val="Corpsdetexte"/>
              <w:tabs>
                <w:tab w:val="center" w:pos="4572"/>
              </w:tabs>
              <w:rPr>
                <w:b/>
              </w:rPr>
            </w:pPr>
            <w:r w:rsidRPr="003C282E">
              <w:rPr>
                <w:b/>
              </w:rPr>
              <w:t>Note :</w:t>
            </w:r>
          </w:p>
          <w:sdt>
            <w:sdtPr>
              <w:id w:val="1506930496"/>
              <w:placeholder>
                <w:docPart w:val="DefaultPlaceholder_-1854013440"/>
              </w:placeholder>
              <w:showingPlcHdr/>
            </w:sdtPr>
            <w:sdtEndPr/>
            <w:sdtContent>
              <w:p w14:paraId="35CF1300" w14:textId="6A7A0BA7" w:rsidR="003C282E" w:rsidRPr="003C282E" w:rsidRDefault="00E304E0" w:rsidP="003C282E">
                <w:pPr>
                  <w:pStyle w:val="Corpsdetexte"/>
                  <w:tabs>
                    <w:tab w:val="center" w:pos="4572"/>
                  </w:tabs>
                </w:pPr>
                <w:r w:rsidRPr="002A4290">
                  <w:rPr>
                    <w:rStyle w:val="Textedelespacerserv"/>
                  </w:rPr>
                  <w:t>Cliquez ou appuyez ici pour entrer du texte.</w:t>
                </w:r>
              </w:p>
            </w:sdtContent>
          </w:sdt>
        </w:tc>
      </w:tr>
    </w:tbl>
    <w:p w14:paraId="2A64B17A" w14:textId="77777777" w:rsidR="00311752" w:rsidRDefault="00311752"/>
    <w:tbl>
      <w:tblPr>
        <w:tblW w:w="9360" w:type="dxa"/>
        <w:tblInd w:w="585" w:type="dxa"/>
        <w:tblLook w:val="04A0" w:firstRow="1" w:lastRow="0" w:firstColumn="1" w:lastColumn="0" w:noHBand="0" w:noVBand="1"/>
      </w:tblPr>
      <w:tblGrid>
        <w:gridCol w:w="9360"/>
      </w:tblGrid>
      <w:tr w:rsidR="00311752" w14:paraId="1FDE3359" w14:textId="77777777" w:rsidTr="00C23B31">
        <w:sdt>
          <w:sdtPr>
            <w:rPr>
              <w:b/>
            </w:rPr>
            <w:id w:val="191344673"/>
            <w:placeholder>
              <w:docPart w:val="DefaultPlaceholder_-1854013437"/>
            </w:placeholder>
            <w:showingPlcHdr/>
            <w:docPartList>
              <w:docPartGallery w:val="Quick Parts"/>
              <w:docPartCategory w:val="_Signature AKP"/>
            </w:docPartList>
          </w:sdtPr>
          <w:sdtEndPr/>
          <w:sdtContent>
            <w:tc>
              <w:tcPr>
                <w:tcW w:w="9360" w:type="dxa"/>
              </w:tcPr>
              <w:p w14:paraId="3049F239" w14:textId="42D46DB9" w:rsidR="00311752" w:rsidRPr="00311752" w:rsidRDefault="00956C4C" w:rsidP="00956C4C">
                <w:pPr>
                  <w:pStyle w:val="Corpsdetexte"/>
                  <w:spacing w:after="0"/>
                  <w:rPr>
                    <w:b/>
                  </w:rPr>
                </w:pPr>
                <w:r w:rsidRPr="001D5706">
                  <w:rPr>
                    <w:rStyle w:val="Textedelespacerserv"/>
                  </w:rPr>
                  <w:t>Choisissez un bloc de construction.</w:t>
                </w:r>
              </w:p>
            </w:tc>
          </w:sdtContent>
        </w:sdt>
      </w:tr>
    </w:tbl>
    <w:p w14:paraId="3E17200D" w14:textId="58602961" w:rsidR="00956C4C" w:rsidRDefault="00956C4C" w:rsidP="00956C4C">
      <w:pPr>
        <w:pStyle w:val="Corpsdetexte"/>
      </w:pPr>
    </w:p>
    <w:sectPr w:rsidR="00956C4C" w:rsidSect="00311752">
      <w:headerReference w:type="default" r:id="rId11"/>
      <w:footerReference w:type="even" r:id="rId12"/>
      <w:headerReference w:type="first" r:id="rId13"/>
      <w:footerReference w:type="first" r:id="rId14"/>
      <w:pgSz w:w="11907" w:h="16840" w:code="9"/>
      <w:pgMar w:top="965" w:right="1627" w:bottom="1440" w:left="806" w:header="72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BAFA7" w14:textId="77777777" w:rsidR="00320B92" w:rsidRDefault="00320B92">
      <w:pPr>
        <w:spacing w:after="0" w:line="240" w:lineRule="auto"/>
      </w:pPr>
      <w:r>
        <w:separator/>
      </w:r>
    </w:p>
  </w:endnote>
  <w:endnote w:type="continuationSeparator" w:id="0">
    <w:p w14:paraId="6FD65E80" w14:textId="77777777" w:rsidR="00320B92" w:rsidRDefault="00320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4D5AF" w14:textId="77777777" w:rsidR="00755A60" w:rsidRDefault="00F61E68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</w:rPr>
      <w:t>0</w:t>
    </w:r>
    <w:r>
      <w:rPr>
        <w:rStyle w:val="Numrodepage"/>
      </w:rPr>
      <w:fldChar w:fldCharType="end"/>
    </w:r>
  </w:p>
  <w:p w14:paraId="0B963E05" w14:textId="77777777" w:rsidR="00755A60" w:rsidRDefault="00755A60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5C487" w14:textId="77777777" w:rsidR="00755A60" w:rsidRDefault="00755A60">
    <w:pPr>
      <w:pStyle w:val="Pieddepage"/>
      <w:pBdr>
        <w:bottom w:val="single" w:sz="6" w:space="0" w:color="auto"/>
      </w:pBdr>
      <w:spacing w:before="480" w:line="240" w:lineRule="exac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6ED8A" w14:textId="77777777" w:rsidR="00320B92" w:rsidRDefault="00320B92">
      <w:pPr>
        <w:spacing w:after="0" w:line="240" w:lineRule="auto"/>
      </w:pPr>
      <w:r>
        <w:separator/>
      </w:r>
    </w:p>
  </w:footnote>
  <w:footnote w:type="continuationSeparator" w:id="0">
    <w:p w14:paraId="30F83AC6" w14:textId="77777777" w:rsidR="00320B92" w:rsidRDefault="00320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70" w:type="dxa"/>
      <w:tblInd w:w="630" w:type="dxa"/>
      <w:tblCellMar>
        <w:left w:w="144" w:type="dxa"/>
        <w:right w:w="144" w:type="dxa"/>
      </w:tblCellMar>
      <w:tblLook w:val="0000" w:firstRow="0" w:lastRow="0" w:firstColumn="0" w:lastColumn="0" w:noHBand="0" w:noVBand="0"/>
    </w:tblPr>
    <w:tblGrid>
      <w:gridCol w:w="5169"/>
      <w:gridCol w:w="4101"/>
    </w:tblGrid>
    <w:tr w:rsidR="00311752" w:rsidRPr="0017228D" w14:paraId="59B717FE" w14:textId="77777777" w:rsidTr="00001849">
      <w:trPr>
        <w:trHeight w:val="720"/>
      </w:trPr>
      <w:sdt>
        <w:sdtPr>
          <w:rPr>
            <w:b/>
          </w:rPr>
          <w:id w:val="-809636780"/>
          <w:picture/>
        </w:sdtPr>
        <w:sdtEndPr/>
        <w:sdtContent>
          <w:tc>
            <w:tcPr>
              <w:tcW w:w="5169" w:type="dxa"/>
              <w:tcMar>
                <w:top w:w="0" w:type="dxa"/>
                <w:left w:w="0" w:type="dxa"/>
                <w:bottom w:w="0" w:type="dxa"/>
                <w:right w:w="0" w:type="dxa"/>
              </w:tcMar>
            </w:tcPr>
            <w:p w14:paraId="6550DA5E" w14:textId="77777777" w:rsidR="00311752" w:rsidRPr="001B790C" w:rsidRDefault="00311752" w:rsidP="00311752">
              <w:pPr>
                <w:pStyle w:val="Adressedelexpditeur"/>
                <w:rPr>
                  <w:b/>
                </w:rPr>
              </w:pPr>
              <w:r>
                <w:rPr>
                  <w:b/>
                  <w:noProof/>
                </w:rPr>
                <w:drawing>
                  <wp:inline distT="0" distB="0" distL="0" distR="0" wp14:anchorId="602041F7" wp14:editId="508F80A3">
                    <wp:extent cx="1568216" cy="983813"/>
                    <wp:effectExtent l="0" t="0" r="0" b="6985"/>
                    <wp:docPr id="2" name="Imag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68216" cy="9838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tc>
        <w:tcPr>
          <w:tcW w:w="4101" w:type="dxa"/>
          <w:shd w:val="clear" w:color="auto" w:fill="auto"/>
          <w:vAlign w:val="center"/>
        </w:tcPr>
        <w:p w14:paraId="69D634DE" w14:textId="77777777" w:rsidR="00311752" w:rsidRPr="0017228D" w:rsidRDefault="00C73E5E" w:rsidP="00311752">
          <w:pPr>
            <w:jc w:val="right"/>
            <w:rPr>
              <w:lang w:val="fr-FR"/>
            </w:rPr>
          </w:pPr>
          <w:hyperlink r:id="rId2" w:history="1">
            <w:r w:rsidR="00311752" w:rsidRPr="00CF735A">
              <w:rPr>
                <w:rStyle w:val="Lienhypertexte"/>
                <w:b/>
                <w:color w:val="FB4A18" w:themeColor="accent5"/>
                <w:sz w:val="22"/>
              </w:rPr>
              <w:t>www.kognos.pro</w:t>
            </w:r>
          </w:hyperlink>
          <w:r w:rsidR="00311752" w:rsidRPr="00CF735A">
            <w:rPr>
              <w:b/>
              <w:color w:val="FB4A18" w:themeColor="accent5"/>
              <w:sz w:val="22"/>
            </w:rPr>
            <w:br/>
            <w:t>info@kognos.pro</w:t>
          </w:r>
        </w:p>
      </w:tc>
    </w:tr>
  </w:tbl>
  <w:p w14:paraId="1B5729A8" w14:textId="49AD790A" w:rsidR="00755A60" w:rsidRPr="00311752" w:rsidRDefault="00755A60" w:rsidP="003117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70" w:type="dxa"/>
      <w:tblInd w:w="630" w:type="dxa"/>
      <w:tblCellMar>
        <w:left w:w="144" w:type="dxa"/>
        <w:right w:w="144" w:type="dxa"/>
      </w:tblCellMar>
      <w:tblLook w:val="0000" w:firstRow="0" w:lastRow="0" w:firstColumn="0" w:lastColumn="0" w:noHBand="0" w:noVBand="0"/>
    </w:tblPr>
    <w:tblGrid>
      <w:gridCol w:w="5169"/>
      <w:gridCol w:w="4101"/>
    </w:tblGrid>
    <w:tr w:rsidR="00311752" w:rsidRPr="0017228D" w14:paraId="7C8C1EF0" w14:textId="77777777" w:rsidTr="00001849">
      <w:trPr>
        <w:trHeight w:val="720"/>
      </w:trPr>
      <w:sdt>
        <w:sdtPr>
          <w:rPr>
            <w:b/>
          </w:rPr>
          <w:id w:val="-97410202"/>
          <w:picture/>
        </w:sdtPr>
        <w:sdtEndPr/>
        <w:sdtContent>
          <w:tc>
            <w:tcPr>
              <w:tcW w:w="5169" w:type="dxa"/>
              <w:tcMar>
                <w:top w:w="0" w:type="dxa"/>
                <w:left w:w="0" w:type="dxa"/>
                <w:bottom w:w="0" w:type="dxa"/>
                <w:right w:w="0" w:type="dxa"/>
              </w:tcMar>
            </w:tcPr>
            <w:p w14:paraId="3EB3F992" w14:textId="77777777" w:rsidR="00311752" w:rsidRPr="001B790C" w:rsidRDefault="00311752" w:rsidP="00311752">
              <w:pPr>
                <w:pStyle w:val="Adressedelexpditeur"/>
                <w:rPr>
                  <w:b/>
                </w:rPr>
              </w:pPr>
              <w:r>
                <w:rPr>
                  <w:b/>
                  <w:noProof/>
                </w:rPr>
                <w:drawing>
                  <wp:inline distT="0" distB="0" distL="0" distR="0" wp14:anchorId="268BD0BB" wp14:editId="5CD34D01">
                    <wp:extent cx="1568216" cy="983813"/>
                    <wp:effectExtent l="0" t="0" r="0" b="6985"/>
                    <wp:docPr id="1" name="Imag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68216" cy="9838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tc>
        <w:tcPr>
          <w:tcW w:w="4101" w:type="dxa"/>
          <w:shd w:val="clear" w:color="auto" w:fill="auto"/>
          <w:vAlign w:val="center"/>
        </w:tcPr>
        <w:p w14:paraId="197A1BE0" w14:textId="77777777" w:rsidR="00311752" w:rsidRPr="0017228D" w:rsidRDefault="00C73E5E" w:rsidP="00311752">
          <w:pPr>
            <w:jc w:val="right"/>
            <w:rPr>
              <w:lang w:val="fr-FR"/>
            </w:rPr>
          </w:pPr>
          <w:hyperlink r:id="rId2" w:history="1">
            <w:r w:rsidR="00311752" w:rsidRPr="00CF735A">
              <w:rPr>
                <w:rStyle w:val="Lienhypertexte"/>
                <w:b/>
                <w:color w:val="FB4A18" w:themeColor="accent5"/>
                <w:sz w:val="22"/>
              </w:rPr>
              <w:t>www.kognos.pro</w:t>
            </w:r>
          </w:hyperlink>
          <w:r w:rsidR="00311752" w:rsidRPr="00CF735A">
            <w:rPr>
              <w:b/>
              <w:color w:val="FB4A18" w:themeColor="accent5"/>
              <w:sz w:val="22"/>
            </w:rPr>
            <w:br/>
            <w:t>info@kognos.pro</w:t>
          </w:r>
        </w:p>
      </w:tc>
    </w:tr>
  </w:tbl>
  <w:p w14:paraId="35CE1979" w14:textId="77777777" w:rsidR="00311752" w:rsidRDefault="00311752" w:rsidP="003117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82E"/>
    <w:rsid w:val="00045EE2"/>
    <w:rsid w:val="001007F5"/>
    <w:rsid w:val="002C354E"/>
    <w:rsid w:val="002C63DE"/>
    <w:rsid w:val="002E0F11"/>
    <w:rsid w:val="00311752"/>
    <w:rsid w:val="00320B92"/>
    <w:rsid w:val="003B1914"/>
    <w:rsid w:val="003C282E"/>
    <w:rsid w:val="0052041E"/>
    <w:rsid w:val="005D6AA5"/>
    <w:rsid w:val="00654F6E"/>
    <w:rsid w:val="0066222A"/>
    <w:rsid w:val="00755A60"/>
    <w:rsid w:val="00794293"/>
    <w:rsid w:val="007B639E"/>
    <w:rsid w:val="008B1906"/>
    <w:rsid w:val="00956C4C"/>
    <w:rsid w:val="00A22271"/>
    <w:rsid w:val="00A64176"/>
    <w:rsid w:val="00A670EC"/>
    <w:rsid w:val="00A71F91"/>
    <w:rsid w:val="00A7366C"/>
    <w:rsid w:val="00B71C2A"/>
    <w:rsid w:val="00C23B31"/>
    <w:rsid w:val="00C4699D"/>
    <w:rsid w:val="00C73E5E"/>
    <w:rsid w:val="00CE1725"/>
    <w:rsid w:val="00CF735A"/>
    <w:rsid w:val="00DD5437"/>
    <w:rsid w:val="00E304E0"/>
    <w:rsid w:val="00E5579C"/>
    <w:rsid w:val="00EA5AF8"/>
    <w:rsid w:val="00EC1216"/>
    <w:rsid w:val="00EF7055"/>
    <w:rsid w:val="00F0577B"/>
    <w:rsid w:val="00F532ED"/>
    <w:rsid w:val="00F61E68"/>
    <w:rsid w:val="00F92861"/>
    <w:rsid w:val="00FE653C"/>
    <w:rsid w:val="00FE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324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B1914"/>
    <w:pPr>
      <w:jc w:val="both"/>
    </w:pPr>
    <w:rPr>
      <w:rFonts w:eastAsiaTheme="minorEastAsia"/>
      <w:sz w:val="20"/>
      <w:szCs w:val="20"/>
      <w:lang w:eastAsia="fr-CA"/>
    </w:rPr>
  </w:style>
  <w:style w:type="paragraph" w:styleId="Titre1">
    <w:name w:val="heading 1"/>
    <w:basedOn w:val="Normal"/>
    <w:next w:val="Normal"/>
    <w:link w:val="Titre1Car"/>
    <w:uiPriority w:val="9"/>
    <w:qFormat/>
    <w:rsid w:val="002C63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59BAC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C63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3C3D6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C63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3C3D6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C63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3C3D6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C63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6672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C63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96672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C63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C63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3C3D6" w:themeColor="accent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C63D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C63DE"/>
    <w:rPr>
      <w:rFonts w:asciiTheme="majorHAnsi" w:eastAsiaTheme="majorEastAsia" w:hAnsiTheme="majorHAnsi" w:cstheme="majorBidi"/>
      <w:b/>
      <w:bCs/>
      <w:color w:val="259BAC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2C63DE"/>
    <w:rPr>
      <w:rFonts w:asciiTheme="majorHAnsi" w:eastAsiaTheme="majorEastAsia" w:hAnsiTheme="majorHAnsi" w:cstheme="majorBidi"/>
      <w:b/>
      <w:bCs/>
      <w:color w:val="43C3D6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semiHidden/>
    <w:rsid w:val="002C63DE"/>
    <w:rPr>
      <w:rFonts w:asciiTheme="majorHAnsi" w:eastAsiaTheme="majorEastAsia" w:hAnsiTheme="majorHAnsi" w:cstheme="majorBidi"/>
      <w:b/>
      <w:bCs/>
      <w:color w:val="43C3D6" w:themeColor="accent1"/>
    </w:rPr>
  </w:style>
  <w:style w:type="character" w:customStyle="1" w:styleId="Titre4Car">
    <w:name w:val="Titre 4 Car"/>
    <w:basedOn w:val="Policepardfaut"/>
    <w:link w:val="Titre4"/>
    <w:uiPriority w:val="9"/>
    <w:semiHidden/>
    <w:rsid w:val="002C63DE"/>
    <w:rPr>
      <w:rFonts w:asciiTheme="majorHAnsi" w:eastAsiaTheme="majorEastAsia" w:hAnsiTheme="majorHAnsi" w:cstheme="majorBidi"/>
      <w:b/>
      <w:bCs/>
      <w:i/>
      <w:iCs/>
      <w:color w:val="43C3D6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2C63DE"/>
    <w:rPr>
      <w:rFonts w:asciiTheme="majorHAnsi" w:eastAsiaTheme="majorEastAsia" w:hAnsiTheme="majorHAnsi" w:cstheme="majorBidi"/>
      <w:color w:val="196672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2C63DE"/>
    <w:rPr>
      <w:rFonts w:asciiTheme="majorHAnsi" w:eastAsiaTheme="majorEastAsia" w:hAnsiTheme="majorHAnsi" w:cstheme="majorBidi"/>
      <w:i/>
      <w:iCs/>
      <w:color w:val="196672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2C63D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2C63DE"/>
    <w:rPr>
      <w:rFonts w:asciiTheme="majorHAnsi" w:eastAsiaTheme="majorEastAsia" w:hAnsiTheme="majorHAnsi" w:cstheme="majorBidi"/>
      <w:color w:val="43C3D6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2C63D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2C63DE"/>
    <w:pPr>
      <w:spacing w:line="240" w:lineRule="auto"/>
    </w:pPr>
    <w:rPr>
      <w:b/>
      <w:bCs/>
      <w:color w:val="43C3D6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2C63DE"/>
    <w:pPr>
      <w:pBdr>
        <w:bottom w:val="single" w:sz="8" w:space="4" w:color="43C3D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02020" w:themeColor="text2" w:themeShade="BF"/>
      <w:spacing w:val="5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C63DE"/>
    <w:rPr>
      <w:rFonts w:asciiTheme="majorHAnsi" w:eastAsiaTheme="majorEastAsia" w:hAnsiTheme="majorHAnsi" w:cstheme="majorBidi"/>
      <w:color w:val="202020" w:themeColor="text2" w:themeShade="BF"/>
      <w:spacing w:val="5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C63DE"/>
    <w:pPr>
      <w:numPr>
        <w:ilvl w:val="1"/>
      </w:numPr>
    </w:pPr>
    <w:rPr>
      <w:rFonts w:asciiTheme="majorHAnsi" w:eastAsiaTheme="majorEastAsia" w:hAnsiTheme="majorHAnsi" w:cstheme="majorBidi"/>
      <w:i/>
      <w:iCs/>
      <w:color w:val="43C3D6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2C63DE"/>
    <w:rPr>
      <w:rFonts w:asciiTheme="majorHAnsi" w:eastAsiaTheme="majorEastAsia" w:hAnsiTheme="majorHAnsi" w:cstheme="majorBidi"/>
      <w:i/>
      <w:iCs/>
      <w:color w:val="43C3D6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2C63DE"/>
    <w:rPr>
      <w:b/>
      <w:bCs/>
    </w:rPr>
  </w:style>
  <w:style w:type="character" w:styleId="Accentuation">
    <w:name w:val="Emphasis"/>
    <w:basedOn w:val="Policepardfaut"/>
    <w:uiPriority w:val="20"/>
    <w:qFormat/>
    <w:rsid w:val="002C63DE"/>
    <w:rPr>
      <w:i/>
      <w:iCs/>
    </w:rPr>
  </w:style>
  <w:style w:type="paragraph" w:styleId="Sansinterligne">
    <w:name w:val="No Spacing"/>
    <w:uiPriority w:val="1"/>
    <w:qFormat/>
    <w:rsid w:val="002C63DE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2C63D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2C63DE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2C63DE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C63DE"/>
    <w:pPr>
      <w:pBdr>
        <w:bottom w:val="single" w:sz="4" w:space="4" w:color="43C3D6" w:themeColor="accent1"/>
      </w:pBdr>
      <w:spacing w:before="200" w:after="280"/>
      <w:ind w:left="936" w:right="936"/>
    </w:pPr>
    <w:rPr>
      <w:b/>
      <w:bCs/>
      <w:i/>
      <w:iCs/>
      <w:color w:val="43C3D6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C63DE"/>
    <w:rPr>
      <w:b/>
      <w:bCs/>
      <w:i/>
      <w:iCs/>
      <w:color w:val="43C3D6" w:themeColor="accent1"/>
    </w:rPr>
  </w:style>
  <w:style w:type="character" w:styleId="Emphaseple">
    <w:name w:val="Subtle Emphasis"/>
    <w:basedOn w:val="Policepardfaut"/>
    <w:uiPriority w:val="19"/>
    <w:qFormat/>
    <w:rsid w:val="002C63DE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2C63DE"/>
    <w:rPr>
      <w:b/>
      <w:bCs/>
      <w:i/>
      <w:iCs/>
      <w:color w:val="43C3D6" w:themeColor="accent1"/>
    </w:rPr>
  </w:style>
  <w:style w:type="character" w:styleId="Rfrenceple">
    <w:name w:val="Subtle Reference"/>
    <w:basedOn w:val="Policepardfaut"/>
    <w:uiPriority w:val="31"/>
    <w:qFormat/>
    <w:rsid w:val="002C63DE"/>
    <w:rPr>
      <w:smallCaps/>
      <w:color w:val="174861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2C63DE"/>
    <w:rPr>
      <w:b/>
      <w:bCs/>
      <w:smallCaps/>
      <w:color w:val="174861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2C63DE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2C63DE"/>
    <w:pPr>
      <w:outlineLvl w:val="9"/>
    </w:pPr>
  </w:style>
  <w:style w:type="paragraph" w:styleId="Corpsdetexte">
    <w:name w:val="Body Text"/>
    <w:basedOn w:val="Normal"/>
    <w:link w:val="CorpsdetexteCar"/>
    <w:rsid w:val="003C282E"/>
    <w:pPr>
      <w:spacing w:after="220" w:line="180" w:lineRule="atLeast"/>
    </w:pPr>
    <w:rPr>
      <w:sz w:val="22"/>
    </w:rPr>
  </w:style>
  <w:style w:type="character" w:customStyle="1" w:styleId="CorpsdetexteCar">
    <w:name w:val="Corps de texte Car"/>
    <w:basedOn w:val="Policepardfaut"/>
    <w:link w:val="Corpsdetexte"/>
    <w:rsid w:val="003C282E"/>
    <w:rPr>
      <w:rFonts w:eastAsiaTheme="minorEastAsia"/>
      <w:szCs w:val="20"/>
      <w:lang w:eastAsia="fr-CA"/>
    </w:rPr>
  </w:style>
  <w:style w:type="paragraph" w:styleId="En-ttedemessage">
    <w:name w:val="Message Header"/>
    <w:basedOn w:val="Corpsdetexte"/>
    <w:link w:val="En-ttedemessageCar"/>
    <w:rsid w:val="003C282E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En-ttedemessageCar">
    <w:name w:val="En-tête de message Car"/>
    <w:basedOn w:val="Policepardfaut"/>
    <w:link w:val="En-ttedemessage"/>
    <w:rsid w:val="003C282E"/>
    <w:rPr>
      <w:rFonts w:eastAsiaTheme="minorEastAsia"/>
      <w:sz w:val="20"/>
      <w:szCs w:val="20"/>
      <w:lang w:eastAsia="fr-CA"/>
    </w:rPr>
  </w:style>
  <w:style w:type="paragraph" w:customStyle="1" w:styleId="Intituldocument">
    <w:name w:val="Intitulé document"/>
    <w:basedOn w:val="Normal"/>
    <w:rsid w:val="003C282E"/>
    <w:pPr>
      <w:keepNext/>
      <w:keepLines/>
      <w:spacing w:before="400" w:after="120" w:line="240" w:lineRule="atLeast"/>
    </w:pPr>
    <w:rPr>
      <w:b/>
      <w:color w:val="43C3D6" w:themeColor="accent1"/>
      <w:spacing w:val="-100"/>
      <w:kern w:val="28"/>
      <w:sz w:val="108"/>
    </w:rPr>
  </w:style>
  <w:style w:type="paragraph" w:customStyle="1" w:styleId="En-ttedemessagePremier">
    <w:name w:val="En-tête de message (Premier)"/>
    <w:basedOn w:val="En-ttedemessage"/>
    <w:next w:val="En-ttedemessage"/>
    <w:rsid w:val="003C282E"/>
  </w:style>
  <w:style w:type="paragraph" w:customStyle="1" w:styleId="En-ttedemessageDernier">
    <w:name w:val="En-tête de message (Dernier)"/>
    <w:basedOn w:val="En-ttedemessage"/>
    <w:next w:val="Corpsdetexte"/>
    <w:rsid w:val="003C282E"/>
    <w:pPr>
      <w:pBdr>
        <w:bottom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customStyle="1" w:styleId="Adressedelexpditeur">
    <w:name w:val="Adresse de l'expéditeur"/>
    <w:basedOn w:val="Normal"/>
    <w:rsid w:val="003C282E"/>
    <w:pPr>
      <w:keepLines/>
      <w:spacing w:line="200" w:lineRule="atLeast"/>
    </w:pPr>
    <w:rPr>
      <w:spacing w:val="-2"/>
      <w:sz w:val="16"/>
    </w:rPr>
  </w:style>
  <w:style w:type="character" w:styleId="Numrodepage">
    <w:name w:val="page number"/>
    <w:rsid w:val="003C282E"/>
    <w:rPr>
      <w:sz w:val="18"/>
    </w:rPr>
  </w:style>
  <w:style w:type="character" w:customStyle="1" w:styleId="En-ttedemessagetiquette">
    <w:name w:val="En-tête de message (Étiquette)"/>
    <w:rsid w:val="003C282E"/>
    <w:rPr>
      <w:rFonts w:ascii="Arial Black" w:hAnsi="Arial Black" w:hint="default"/>
      <w:sz w:val="18"/>
    </w:rPr>
  </w:style>
  <w:style w:type="paragraph" w:styleId="Pieddepage">
    <w:name w:val="footer"/>
    <w:basedOn w:val="Normal"/>
    <w:link w:val="PieddepageCar"/>
    <w:rsid w:val="003C282E"/>
    <w:pPr>
      <w:keepLines/>
      <w:tabs>
        <w:tab w:val="center" w:pos="4320"/>
        <w:tab w:val="right" w:pos="8640"/>
      </w:tabs>
      <w:spacing w:before="600" w:after="0" w:line="180" w:lineRule="atLeast"/>
    </w:pPr>
    <w:rPr>
      <w:sz w:val="18"/>
    </w:rPr>
  </w:style>
  <w:style w:type="character" w:customStyle="1" w:styleId="PieddepageCar">
    <w:name w:val="Pied de page Car"/>
    <w:basedOn w:val="Policepardfaut"/>
    <w:link w:val="Pieddepage"/>
    <w:rsid w:val="003C282E"/>
    <w:rPr>
      <w:rFonts w:eastAsiaTheme="minorEastAsia"/>
      <w:sz w:val="18"/>
      <w:szCs w:val="20"/>
      <w:lang w:eastAsia="fr-CA"/>
    </w:rPr>
  </w:style>
  <w:style w:type="paragraph" w:styleId="En-tte">
    <w:name w:val="header"/>
    <w:basedOn w:val="Normal"/>
    <w:link w:val="En-tteCar"/>
    <w:rsid w:val="003C282E"/>
    <w:pPr>
      <w:keepLines/>
      <w:tabs>
        <w:tab w:val="center" w:pos="4320"/>
        <w:tab w:val="right" w:pos="8640"/>
      </w:tabs>
      <w:spacing w:after="600" w:line="180" w:lineRule="atLeast"/>
    </w:pPr>
  </w:style>
  <w:style w:type="character" w:customStyle="1" w:styleId="En-tteCar">
    <w:name w:val="En-tête Car"/>
    <w:basedOn w:val="Policepardfaut"/>
    <w:link w:val="En-tte"/>
    <w:rsid w:val="003C282E"/>
    <w:rPr>
      <w:rFonts w:eastAsiaTheme="minorEastAsia"/>
      <w:sz w:val="20"/>
      <w:szCs w:val="20"/>
      <w:lang w:eastAsia="fr-CA"/>
    </w:rPr>
  </w:style>
  <w:style w:type="character" w:styleId="Lienhypertexte">
    <w:name w:val="Hyperlink"/>
    <w:basedOn w:val="Policepardfaut"/>
    <w:rsid w:val="003C282E"/>
    <w:rPr>
      <w:color w:val="0000FF"/>
      <w:u w:val="single"/>
      <w:lang w:val="fr-FR"/>
    </w:rPr>
  </w:style>
  <w:style w:type="character" w:styleId="Textedelespacerserv">
    <w:name w:val="Placeholder Text"/>
    <w:basedOn w:val="Policepardfaut"/>
    <w:uiPriority w:val="99"/>
    <w:semiHidden/>
    <w:rsid w:val="003C282E"/>
    <w:rPr>
      <w:color w:val="808080"/>
    </w:rPr>
  </w:style>
  <w:style w:type="table" w:styleId="Grilledutableau">
    <w:name w:val="Table Grid"/>
    <w:basedOn w:val="TableauNormal"/>
    <w:uiPriority w:val="39"/>
    <w:rsid w:val="00311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e-Formulaire">
    <w:name w:val="Texte-Formulaire"/>
    <w:basedOn w:val="Corpsdetexte"/>
    <w:link w:val="Texte-FormulaireCar"/>
    <w:qFormat/>
    <w:rsid w:val="007B639E"/>
    <w:rPr>
      <w:i/>
      <w:color w:val="174861" w:themeColor="accent2"/>
    </w:rPr>
  </w:style>
  <w:style w:type="character" w:customStyle="1" w:styleId="Texte-FormulaireCar">
    <w:name w:val="Texte-Formulaire Car"/>
    <w:basedOn w:val="CorpsdetexteCar"/>
    <w:link w:val="Texte-Formulaire"/>
    <w:rsid w:val="002C354E"/>
    <w:rPr>
      <w:rFonts w:eastAsiaTheme="minorEastAsia"/>
      <w:i/>
      <w:color w:val="174861" w:themeColor="accent2"/>
      <w:szCs w:val="20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gnos.pro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gnos.pro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AA8FD0-1C6A-4B2D-83EE-F6FBECBB006F}"/>
      </w:docPartPr>
      <w:docPartBody>
        <w:p w:rsidR="00C93D53" w:rsidRDefault="00616B6B">
          <w:r w:rsidRPr="002A429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1986A9-1851-47DE-B73E-059B3E912E45}"/>
      </w:docPartPr>
      <w:docPartBody>
        <w:p w:rsidR="003D07F9" w:rsidRDefault="00C93D53">
          <w:r w:rsidRPr="002A4290">
            <w:rPr>
              <w:rStyle w:val="Textedelespacerserv"/>
            </w:rPr>
            <w:t>Choisissez un élément.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5B235D-69BF-43CC-94B9-D162A43AFD17}"/>
      </w:docPartPr>
      <w:docPartBody>
        <w:p w:rsidR="00477DE7" w:rsidRDefault="003D07F9">
          <w:r w:rsidRPr="00C661B1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1EDF1FD10CB04AE49CE11EDD82EEA2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D99910-2F36-4019-B1FC-57EFC815C1C2}"/>
      </w:docPartPr>
      <w:docPartBody>
        <w:p w:rsidR="006906F1" w:rsidRDefault="00F52EAF">
          <w:pPr>
            <w:pStyle w:val="1EDF1FD10CB04AE49CE11EDD82EEA259"/>
          </w:pPr>
          <w:r w:rsidRPr="00242318">
            <w:rPr>
              <w:rStyle w:val="Textedelespacerserv"/>
            </w:rPr>
            <w:t>Entrez du contenu à répéter, par exemple, d'autres contrôles de contenu. Vous pouvez également insérer ce contrôle autour de lignes d'un tableau pour répéter des parties de ce dernier.</w:t>
          </w:r>
        </w:p>
      </w:docPartBody>
    </w:docPart>
    <w:docPart>
      <w:docPartPr>
        <w:name w:val="3F5E219281BC49428681380CF2F6994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36C3373-B919-41E6-ABCD-51C5DFE944EC}"/>
      </w:docPartPr>
      <w:docPartBody>
        <w:p w:rsidR="006906F1" w:rsidRDefault="00F52EAF">
          <w:pPr>
            <w:pStyle w:val="3F5E219281BC49428681380CF2F6994B"/>
          </w:pPr>
          <w:r w:rsidRPr="002A4290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91283E696A444448CB5C465B5F82B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0B757B-FBD4-4BC7-8406-ACA22FD916F3}"/>
      </w:docPartPr>
      <w:docPartBody>
        <w:p w:rsidR="006906F1" w:rsidRDefault="00F52EAF">
          <w:pPr>
            <w:pStyle w:val="F91283E696A444448CB5C465B5F82BB2"/>
          </w:pPr>
          <w:r w:rsidRPr="002A4290">
            <w:rPr>
              <w:rStyle w:val="Textedelespacerserv"/>
            </w:rPr>
            <w:t>Choisissez un élément.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2144745-F2A3-498B-A951-456240D28493}"/>
      </w:docPartPr>
      <w:docPartBody>
        <w:p w:rsidR="00A91AF6" w:rsidRDefault="00CC240C">
          <w:r w:rsidRPr="001D5706">
            <w:rPr>
              <w:rStyle w:val="Textedelespacerserv"/>
            </w:rPr>
            <w:t>Choisissez un bloc de construction.</w:t>
          </w:r>
        </w:p>
      </w:docPartBody>
    </w:docPart>
    <w:docPart>
      <w:docPartPr>
        <w:name w:val="_Signature NB"/>
        <w:style w:val="Corps de texte"/>
        <w:category>
          <w:name w:val="_Signature AKP"/>
          <w:gallery w:val="docParts"/>
        </w:category>
        <w:behaviors>
          <w:behavior w:val="content"/>
        </w:behaviors>
        <w:guid w:val="{3AFD513E-E9A6-48EE-9C61-24F68B5E3DCF}"/>
      </w:docPartPr>
      <w:docPartBody>
        <w:p w:rsidR="00CC240C" w:rsidRDefault="00CC240C" w:rsidP="00011D84">
          <w:pPr>
            <w:pStyle w:val="Corpsdetexte"/>
            <w:spacing w:after="0"/>
          </w:pPr>
        </w:p>
        <w:p w:rsidR="00CC240C" w:rsidRDefault="00CC240C" w:rsidP="00321F08">
          <w:pPr>
            <w:pStyle w:val="Corpsdetexte"/>
            <w:pBdr>
              <w:top w:val="single" w:sz="4" w:space="1" w:color="ED7D31" w:themeColor="accent2"/>
            </w:pBdr>
            <w:spacing w:after="0"/>
            <w:ind w:right="4500"/>
          </w:pPr>
          <w:r>
            <w:t>Nathalie Bourbeau</w:t>
          </w:r>
        </w:p>
        <w:p w:rsidR="00CC240C" w:rsidRDefault="00CC240C" w:rsidP="003C282E">
          <w:pPr>
            <w:pStyle w:val="Corpsdetexte"/>
          </w:pPr>
          <w:r>
            <w:t>Fondatrice</w:t>
          </w:r>
        </w:p>
        <w:p w:rsidR="00CC240C" w:rsidRPr="00011D84" w:rsidRDefault="00CC240C" w:rsidP="00011D84">
          <w:pPr>
            <w:pStyle w:val="Corpsdetexte"/>
            <w:spacing w:after="0"/>
            <w:rPr>
              <w:b/>
              <w:color w:val="FF0000"/>
            </w:rPr>
          </w:pPr>
          <w:r w:rsidRPr="00011D84">
            <w:rPr>
              <w:b/>
              <w:color w:val="FF0000"/>
            </w:rPr>
            <w:t>Accès kognos.pro</w:t>
          </w:r>
        </w:p>
        <w:p w:rsidR="00A91AF6" w:rsidRDefault="00CC240C" w:rsidP="00CC240C">
          <w:pPr>
            <w:pStyle w:val="SignatureNB"/>
          </w:pPr>
          <w:r w:rsidRPr="00011D84">
            <w:rPr>
              <w:bCs/>
            </w:rPr>
            <w:t>514-316-8856</w:t>
          </w:r>
        </w:p>
      </w:docPartBody>
    </w:docPart>
    <w:docPart>
      <w:docPartPr>
        <w:name w:val="_Signature LD"/>
        <w:style w:val="Corps de texte"/>
        <w:category>
          <w:name w:val="_Signature AKP"/>
          <w:gallery w:val="docParts"/>
        </w:category>
        <w:behaviors>
          <w:behavior w:val="content"/>
        </w:behaviors>
        <w:guid w:val="{569DA721-F07F-4A81-8092-18F76F9DC93D}"/>
      </w:docPartPr>
      <w:docPartBody>
        <w:p w:rsidR="00CC240C" w:rsidRDefault="00CC240C" w:rsidP="00011D84">
          <w:pPr>
            <w:pStyle w:val="Corpsdetexte"/>
            <w:spacing w:after="0"/>
          </w:pPr>
        </w:p>
        <w:p w:rsidR="00CC240C" w:rsidRDefault="00CC240C" w:rsidP="00321F08">
          <w:pPr>
            <w:pStyle w:val="Corpsdetexte"/>
            <w:pBdr>
              <w:top w:val="single" w:sz="4" w:space="1" w:color="ED7D31" w:themeColor="accent2"/>
            </w:pBdr>
            <w:spacing w:after="0"/>
            <w:ind w:right="4500"/>
          </w:pPr>
          <w:r>
            <w:t>Lynda Duchesne</w:t>
          </w:r>
        </w:p>
        <w:p w:rsidR="00CC240C" w:rsidRDefault="00CC240C" w:rsidP="003C282E">
          <w:pPr>
            <w:pStyle w:val="Corpsdetexte"/>
          </w:pPr>
          <w:r>
            <w:t>Fondatrice</w:t>
          </w:r>
        </w:p>
        <w:p w:rsidR="00CC240C" w:rsidRPr="00011D84" w:rsidRDefault="00CC240C" w:rsidP="00011D84">
          <w:pPr>
            <w:pStyle w:val="Corpsdetexte"/>
            <w:spacing w:after="0"/>
            <w:rPr>
              <w:b/>
              <w:color w:val="FF0000"/>
            </w:rPr>
          </w:pPr>
          <w:r w:rsidRPr="00011D84">
            <w:rPr>
              <w:b/>
              <w:color w:val="FF0000"/>
            </w:rPr>
            <w:t>Accès kognos.pro</w:t>
          </w:r>
        </w:p>
        <w:p w:rsidR="00A91AF6" w:rsidRDefault="00CC240C" w:rsidP="00CC240C">
          <w:pPr>
            <w:pStyle w:val="SignatureLD"/>
          </w:pPr>
          <w:r w:rsidRPr="00011D84">
            <w:rPr>
              <w:bCs/>
            </w:rPr>
            <w:t>514-316-8856</w:t>
          </w:r>
        </w:p>
      </w:docPartBody>
    </w:docPart>
    <w:docPart>
      <w:docPartPr>
        <w:name w:val="_Signature RL"/>
        <w:style w:val="Corps de texte"/>
        <w:category>
          <w:name w:val="_Signature AKP"/>
          <w:gallery w:val="docParts"/>
        </w:category>
        <w:behaviors>
          <w:behavior w:val="content"/>
        </w:behaviors>
        <w:guid w:val="{30623CC5-8F45-482B-96A7-ECE991AF730A}"/>
      </w:docPartPr>
      <w:docPartBody>
        <w:p w:rsidR="00A91AF6" w:rsidRDefault="00A91AF6" w:rsidP="00011D84">
          <w:pPr>
            <w:pStyle w:val="Corpsdetexte"/>
            <w:spacing w:after="0"/>
          </w:pPr>
        </w:p>
        <w:p w:rsidR="00A91AF6" w:rsidRDefault="00A91AF6" w:rsidP="00321F08">
          <w:pPr>
            <w:pStyle w:val="Corpsdetexte"/>
            <w:pBdr>
              <w:top w:val="single" w:sz="4" w:space="1" w:color="ED7D31" w:themeColor="accent2"/>
            </w:pBdr>
            <w:spacing w:after="0"/>
            <w:ind w:right="4500"/>
          </w:pPr>
          <w:r>
            <w:t>Rémy Landry</w:t>
          </w:r>
        </w:p>
        <w:p w:rsidR="00A91AF6" w:rsidRDefault="00A91AF6" w:rsidP="003C282E">
          <w:pPr>
            <w:pStyle w:val="Corpsdetexte"/>
          </w:pPr>
          <w:r>
            <w:t>Président</w:t>
          </w:r>
        </w:p>
        <w:p w:rsidR="00A91AF6" w:rsidRPr="00011D84" w:rsidRDefault="00A91AF6" w:rsidP="00011D84">
          <w:pPr>
            <w:pStyle w:val="Corpsdetexte"/>
            <w:spacing w:after="0"/>
            <w:rPr>
              <w:b/>
              <w:color w:val="FF0000"/>
            </w:rPr>
          </w:pPr>
          <w:r w:rsidRPr="00011D84">
            <w:rPr>
              <w:b/>
              <w:color w:val="FF0000"/>
            </w:rPr>
            <w:t>Accès kognos.pro</w:t>
          </w:r>
        </w:p>
        <w:p w:rsidR="009F3C70" w:rsidRDefault="00A91AF6" w:rsidP="00A91AF6">
          <w:pPr>
            <w:pStyle w:val="SignatureRL"/>
          </w:pPr>
          <w:r w:rsidRPr="00011D84">
            <w:rPr>
              <w:bCs/>
            </w:rPr>
            <w:t>514-316-8856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B6B"/>
    <w:rsid w:val="003D07F9"/>
    <w:rsid w:val="00477DE7"/>
    <w:rsid w:val="00616B6B"/>
    <w:rsid w:val="006906F1"/>
    <w:rsid w:val="009F3C70"/>
    <w:rsid w:val="00A91AF6"/>
    <w:rsid w:val="00C93D53"/>
    <w:rsid w:val="00CC240C"/>
    <w:rsid w:val="00E30A13"/>
    <w:rsid w:val="00F47036"/>
    <w:rsid w:val="00F5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C240C"/>
    <w:rPr>
      <w:color w:val="808080"/>
    </w:rPr>
  </w:style>
  <w:style w:type="paragraph" w:customStyle="1" w:styleId="57B39339C47E40FE9954F3346523D06B">
    <w:name w:val="57B39339C47E40FE9954F3346523D06B"/>
    <w:rsid w:val="00616B6B"/>
  </w:style>
  <w:style w:type="paragraph" w:customStyle="1" w:styleId="6B64F8D9FD8E4904844ECA986712ECDD">
    <w:name w:val="6B64F8D9FD8E4904844ECA986712ECDD"/>
    <w:rsid w:val="00C93D53"/>
  </w:style>
  <w:style w:type="paragraph" w:customStyle="1" w:styleId="E1A6E16951D3476BADC41DE217ED27AE">
    <w:name w:val="E1A6E16951D3476BADC41DE217ED27AE"/>
    <w:rsid w:val="00E30A13"/>
  </w:style>
  <w:style w:type="paragraph" w:customStyle="1" w:styleId="77B651EB1F5B44549F5BF6B0F65700DF">
    <w:name w:val="77B651EB1F5B44549F5BF6B0F65700DF"/>
    <w:rsid w:val="00E30A13"/>
  </w:style>
  <w:style w:type="paragraph" w:customStyle="1" w:styleId="301A3779194C49C686F455A36C77750C">
    <w:name w:val="301A3779194C49C686F455A36C77750C"/>
    <w:rsid w:val="00E30A13"/>
  </w:style>
  <w:style w:type="paragraph" w:customStyle="1" w:styleId="A227D081376E43029C37349830BB88A4">
    <w:name w:val="A227D081376E43029C37349830BB88A4"/>
  </w:style>
  <w:style w:type="paragraph" w:customStyle="1" w:styleId="18F0F5B9032043028320314C86A2761E">
    <w:name w:val="18F0F5B9032043028320314C86A2761E"/>
  </w:style>
  <w:style w:type="paragraph" w:customStyle="1" w:styleId="27D339845F384610B653AF783ACFA589">
    <w:name w:val="27D339845F384610B653AF783ACFA589"/>
  </w:style>
  <w:style w:type="paragraph" w:customStyle="1" w:styleId="19155C5DE5F5414AAA232FAFA45715FD">
    <w:name w:val="19155C5DE5F5414AAA232FAFA45715FD"/>
  </w:style>
  <w:style w:type="paragraph" w:customStyle="1" w:styleId="96EB9A3419AB44C7991259771BCBDB91">
    <w:name w:val="96EB9A3419AB44C7991259771BCBDB91"/>
  </w:style>
  <w:style w:type="paragraph" w:customStyle="1" w:styleId="9C80B8E5A7FD4B8C902CED54BE51A01B">
    <w:name w:val="9C80B8E5A7FD4B8C902CED54BE51A01B"/>
  </w:style>
  <w:style w:type="paragraph" w:customStyle="1" w:styleId="C22F69BA4FB343988CCC244862DCC9B6">
    <w:name w:val="C22F69BA4FB343988CCC244862DCC9B6"/>
  </w:style>
  <w:style w:type="paragraph" w:customStyle="1" w:styleId="FDC47F6CC51A46C789094DA89F11AFC6">
    <w:name w:val="FDC47F6CC51A46C789094DA89F11AFC6"/>
  </w:style>
  <w:style w:type="paragraph" w:customStyle="1" w:styleId="8BF8DAAAF453476190A2EA168D96D195">
    <w:name w:val="8BF8DAAAF453476190A2EA168D96D195"/>
  </w:style>
  <w:style w:type="paragraph" w:customStyle="1" w:styleId="1EDF1FD10CB04AE49CE11EDD82EEA259">
    <w:name w:val="1EDF1FD10CB04AE49CE11EDD82EEA259"/>
  </w:style>
  <w:style w:type="paragraph" w:customStyle="1" w:styleId="3F5E219281BC49428681380CF2F6994B">
    <w:name w:val="3F5E219281BC49428681380CF2F6994B"/>
  </w:style>
  <w:style w:type="paragraph" w:customStyle="1" w:styleId="F91283E696A444448CB5C465B5F82BB2">
    <w:name w:val="F91283E696A444448CB5C465B5F82BB2"/>
  </w:style>
  <w:style w:type="paragraph" w:customStyle="1" w:styleId="4716D23C086C4CD39EAC6838788E00CD">
    <w:name w:val="4716D23C086C4CD39EAC6838788E00CD"/>
  </w:style>
  <w:style w:type="paragraph" w:customStyle="1" w:styleId="E6497FB04526412BB279A88785818A20">
    <w:name w:val="E6497FB04526412BB279A88785818A20"/>
  </w:style>
  <w:style w:type="paragraph" w:customStyle="1" w:styleId="B8AC3530117D4AA091751C9298C59726">
    <w:name w:val="B8AC3530117D4AA091751C9298C59726"/>
  </w:style>
  <w:style w:type="paragraph" w:customStyle="1" w:styleId="084B8810A3474BD99874B599CB5FE21A">
    <w:name w:val="084B8810A3474BD99874B599CB5FE21A"/>
  </w:style>
  <w:style w:type="paragraph" w:customStyle="1" w:styleId="819A92BF808E4174A94F95F7A864EBB8">
    <w:name w:val="819A92BF808E4174A94F95F7A864EBB8"/>
  </w:style>
  <w:style w:type="paragraph" w:customStyle="1" w:styleId="D38B56DE9B3F4A92AC2647E46A855917">
    <w:name w:val="D38B56DE9B3F4A92AC2647E46A855917"/>
  </w:style>
  <w:style w:type="paragraph" w:customStyle="1" w:styleId="626E7C78A1F7439C8453AA3B942585AC">
    <w:name w:val="626E7C78A1F7439C8453AA3B942585AC"/>
  </w:style>
  <w:style w:type="paragraph" w:customStyle="1" w:styleId="1D9A5459B1B64BD9B9F68B38182F2974">
    <w:name w:val="1D9A5459B1B64BD9B9F68B38182F2974"/>
  </w:style>
  <w:style w:type="paragraph" w:customStyle="1" w:styleId="3DC35F795756491BBEC8F963F55C067E">
    <w:name w:val="3DC35F795756491BBEC8F963F55C067E"/>
  </w:style>
  <w:style w:type="paragraph" w:customStyle="1" w:styleId="6FB1872DF4F441238A53272988B8CB2A">
    <w:name w:val="6FB1872DF4F441238A53272988B8CB2A"/>
    <w:rsid w:val="00CC240C"/>
  </w:style>
  <w:style w:type="paragraph" w:styleId="Corpsdetexte">
    <w:name w:val="Body Text"/>
    <w:basedOn w:val="Normal"/>
    <w:link w:val="CorpsdetexteCar"/>
    <w:rsid w:val="00A91AF6"/>
    <w:pPr>
      <w:spacing w:after="220" w:line="180" w:lineRule="atLeast"/>
      <w:jc w:val="both"/>
    </w:pPr>
    <w:rPr>
      <w:szCs w:val="20"/>
    </w:rPr>
  </w:style>
  <w:style w:type="character" w:customStyle="1" w:styleId="CorpsdetexteCar">
    <w:name w:val="Corps de texte Car"/>
    <w:basedOn w:val="Policepardfaut"/>
    <w:link w:val="Corpsdetexte"/>
    <w:rsid w:val="00A91AF6"/>
    <w:rPr>
      <w:szCs w:val="20"/>
    </w:rPr>
  </w:style>
  <w:style w:type="paragraph" w:customStyle="1" w:styleId="SignatureNB">
    <w:name w:val="_Signature NB"/>
    <w:rsid w:val="00CC240C"/>
    <w:rPr>
      <w:rFonts w:cs="Times New Roman"/>
      <w:sz w:val="3276"/>
      <w:szCs w:val="3276"/>
    </w:rPr>
  </w:style>
  <w:style w:type="paragraph" w:customStyle="1" w:styleId="SignatureLD">
    <w:name w:val="_Signature LD"/>
    <w:rsid w:val="00CC240C"/>
    <w:rPr>
      <w:rFonts w:cs="Times New Roman"/>
      <w:sz w:val="3276"/>
      <w:szCs w:val="3276"/>
    </w:rPr>
  </w:style>
  <w:style w:type="paragraph" w:customStyle="1" w:styleId="SignatureRL">
    <w:name w:val="_Signature RL"/>
    <w:rsid w:val="00A91AF6"/>
    <w:pPr>
      <w:spacing w:after="220" w:line="180" w:lineRule="atLeast"/>
      <w:jc w:val="both"/>
    </w:pPr>
    <w:rPr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kognos.pro">
  <a:themeElements>
    <a:clrScheme name="kognos.pro">
      <a:dk1>
        <a:srgbClr val="000000"/>
      </a:dk1>
      <a:lt1>
        <a:srgbClr val="FFFFFF"/>
      </a:lt1>
      <a:dk2>
        <a:srgbClr val="2C2C2C"/>
      </a:dk2>
      <a:lt2>
        <a:srgbClr val="F4F4F4"/>
      </a:lt2>
      <a:accent1>
        <a:srgbClr val="43C3D6"/>
      </a:accent1>
      <a:accent2>
        <a:srgbClr val="174861"/>
      </a:accent2>
      <a:accent3>
        <a:srgbClr val="292F36"/>
      </a:accent3>
      <a:accent4>
        <a:srgbClr val="F1F287"/>
      </a:accent4>
      <a:accent5>
        <a:srgbClr val="FB4A18"/>
      </a:accent5>
      <a:accent6>
        <a:srgbClr val="7F7F7F"/>
      </a:accent6>
      <a:hlink>
        <a:srgbClr val="174861"/>
      </a:hlink>
      <a:folHlink>
        <a:srgbClr val="41A1D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Intégra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8000"/>
              </a:schemeClr>
              <a:schemeClr val="phClr">
                <a:shade val="89000"/>
                <a:satMod val="145000"/>
              </a:schemeClr>
            </a:duotone>
          </a:blip>
          <a:tile tx="0" ty="0" sx="32000" sy="32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8000"/>
              </a:schemeClr>
              <a:schemeClr val="phClr">
                <a:shade val="95000"/>
              </a:schemeClr>
            </a:duotone>
          </a:blip>
          <a:tile tx="0" ty="0" sx="32000" sy="32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kognos.pro" id="{E668198A-CD9B-4F84-9032-4B98D54B0238}" vid="{3B414CCA-A0CA-4B64-BE2F-2B5DC1D19D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6F946D1EAAD47B14E391F7A36809D" ma:contentTypeVersion="13" ma:contentTypeDescription="Crée un document." ma:contentTypeScope="" ma:versionID="ffb1de5739547eff2ad614755f364454">
  <xsd:schema xmlns:xsd="http://www.w3.org/2001/XMLSchema" xmlns:xs="http://www.w3.org/2001/XMLSchema" xmlns:p="http://schemas.microsoft.com/office/2006/metadata/properties" xmlns:ns2="bc79f59b-4793-4b9b-bfeb-4a058b521e04" xmlns:ns3="84160457-6aa0-4909-a91c-9287aaa86ab2" targetNamespace="http://schemas.microsoft.com/office/2006/metadata/properties" ma:root="true" ma:fieldsID="2ad2f4aa7ee3a8c27d3efd9ca9e8590e" ns2:_="" ns3:_="">
    <xsd:import namespace="bc79f59b-4793-4b9b-bfeb-4a058b521e04"/>
    <xsd:import namespace="84160457-6aa0-4909-a91c-9287aaa86ab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79f59b-4793-4b9b-bfeb-4a058b521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Partagé avec dé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29d9d27-4696-4a6f-8de2-f1c9215180fe}" ma:internalName="TaxCatchAll" ma:showField="CatchAllData" ma:web="bc79f59b-4793-4b9b-bfeb-4a058b521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60457-6aa0-4909-a91c-9287aaa86a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4ca2df54-f30c-4a44-bf00-531777c995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60457-6aa0-4909-a91c-9287aaa86ab2">
      <Terms xmlns="http://schemas.microsoft.com/office/infopath/2007/PartnerControls"/>
    </lcf76f155ced4ddcb4097134ff3c332f>
    <TaxCatchAll xmlns="bc79f59b-4793-4b9b-bfeb-4a058b521e0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2DC81-7ED6-4C0F-AF3B-9746D5E1C082}"/>
</file>

<file path=customXml/itemProps2.xml><?xml version="1.0" encoding="utf-8"?>
<ds:datastoreItem xmlns:ds="http://schemas.openxmlformats.org/officeDocument/2006/customXml" ds:itemID="{ABCE40F6-1400-4EEB-858A-9979548848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4EFD9-EAC9-4602-B31D-48DC87F6601D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bc79f59b-4793-4b9b-bfeb-4a058b521e04"/>
    <ds:schemaRef ds:uri="http://schemas.openxmlformats.org/package/2006/metadata/core-properties"/>
    <ds:schemaRef ds:uri="http://purl.org/dc/elements/1.1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B68F69D-B2E6-490E-8483-A046F3DC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Note%20de%20service-Formulaire.dotm</Template>
  <TotalTime>32</TotalTime>
  <Pages>1</Pages>
  <Words>68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Lynda D</dc:creator>
  <cp:keywords/>
  <dc:description/>
  <cp:lastModifiedBy>Lynda D</cp:lastModifiedBy>
  <cp:revision>10</cp:revision>
  <dcterms:created xsi:type="dcterms:W3CDTF">2017-01-24T15:16:00Z</dcterms:created>
  <dcterms:modified xsi:type="dcterms:W3CDTF">2017-01-25T15:55:00Z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0x010100EA26F946D1EAAD47B14E391F7A36809D</vt:lpwstr>
  </property>
</Properties>
</file>